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1C2" w:rsidRPr="001833E0" w:rsidRDefault="00AA11C2" w:rsidP="001833E0">
      <w:pPr>
        <w:pStyle w:val="Headline"/>
      </w:pPr>
      <w:r w:rsidRPr="001833E0">
        <w:t>E</w:t>
      </w:r>
      <w:r w:rsidR="00BF27B6">
        <w:t>rmöglichungsdidaktik praktisch u</w:t>
      </w:r>
      <w:r w:rsidRPr="001833E0">
        <w:t>msetz</w:t>
      </w:r>
      <w:r w:rsidR="00BF27B6">
        <w:t>en</w:t>
      </w:r>
      <w:r w:rsidRPr="001833E0">
        <w:t xml:space="preserve"> – das WIFI</w:t>
      </w:r>
      <w:r w:rsidR="00CB0E8C">
        <w:t>-</w:t>
      </w:r>
      <w:r w:rsidRPr="001833E0">
        <w:t>Lernmodell LENA</w:t>
      </w:r>
      <w:r w:rsidR="001833E0" w:rsidRPr="001833E0">
        <w:t xml:space="preserve"> </w:t>
      </w:r>
      <w:r w:rsidR="00BF27B6">
        <w:t>zeigt wie</w:t>
      </w:r>
    </w:p>
    <w:p w:rsidR="00F40900" w:rsidRPr="00CC733A" w:rsidRDefault="001833E0" w:rsidP="001833E0">
      <w:pPr>
        <w:pStyle w:val="Teaser"/>
        <w:rPr>
          <w:rStyle w:val="FlietextZchn"/>
          <w:b/>
          <w:i w:val="0"/>
        </w:rPr>
      </w:pPr>
      <w:r>
        <w:rPr>
          <w:b/>
          <w:i w:val="0"/>
        </w:rPr>
        <w:t xml:space="preserve">Mit </w:t>
      </w:r>
      <w:r w:rsidRPr="001833E0">
        <w:rPr>
          <w:b/>
          <w:i w:val="0"/>
        </w:rPr>
        <w:t xml:space="preserve">LENA </w:t>
      </w:r>
      <w:r w:rsidR="00BF27B6">
        <w:rPr>
          <w:b/>
          <w:i w:val="0"/>
        </w:rPr>
        <w:t>(</w:t>
      </w:r>
      <w:proofErr w:type="spellStart"/>
      <w:r w:rsidR="00BF27B6">
        <w:rPr>
          <w:b/>
          <w:i w:val="0"/>
        </w:rPr>
        <w:t>LEbendig</w:t>
      </w:r>
      <w:proofErr w:type="spellEnd"/>
      <w:r w:rsidR="00BF27B6">
        <w:rPr>
          <w:b/>
          <w:i w:val="0"/>
        </w:rPr>
        <w:t xml:space="preserve"> und </w:t>
      </w:r>
      <w:proofErr w:type="spellStart"/>
      <w:r w:rsidR="00BF27B6">
        <w:rPr>
          <w:b/>
          <w:i w:val="0"/>
        </w:rPr>
        <w:t>NAchhaltig</w:t>
      </w:r>
      <w:proofErr w:type="spellEnd"/>
      <w:r w:rsidR="00BF27B6">
        <w:rPr>
          <w:b/>
          <w:i w:val="0"/>
        </w:rPr>
        <w:t xml:space="preserve"> lernen) </w:t>
      </w:r>
      <w:r w:rsidRPr="001833E0">
        <w:rPr>
          <w:b/>
          <w:i w:val="0"/>
        </w:rPr>
        <w:t xml:space="preserve">zeigt eine große </w:t>
      </w:r>
      <w:r w:rsidRPr="00CC733A">
        <w:rPr>
          <w:b/>
          <w:i w:val="0"/>
        </w:rPr>
        <w:t xml:space="preserve">Bildungseinrichtung, wie man die Ermöglichungsdidaktik praktisch umsetzt. </w:t>
      </w:r>
      <w:r w:rsidR="00CC733A" w:rsidRPr="00CC733A">
        <w:rPr>
          <w:rStyle w:val="FlietextZchn"/>
          <w:b/>
          <w:i w:val="0"/>
        </w:rPr>
        <w:t>Gemeinsam mit Professor Rolf Arnold (TU Kaiserslautern) wurde LENA am WIFI (Wirtschaftsförderungsinstitut Österreich) unter der Projektleitung von Alice Fleischer entwickelt. Umgesetzt wird LENA in den Train-</w:t>
      </w:r>
      <w:proofErr w:type="spellStart"/>
      <w:r w:rsidR="00CC733A" w:rsidRPr="00CC733A">
        <w:rPr>
          <w:rStyle w:val="FlietextZchn"/>
          <w:b/>
          <w:i w:val="0"/>
        </w:rPr>
        <w:t>the</w:t>
      </w:r>
      <w:proofErr w:type="spellEnd"/>
      <w:r w:rsidR="00CC733A" w:rsidRPr="00CC733A">
        <w:rPr>
          <w:rStyle w:val="FlietextZchn"/>
          <w:b/>
          <w:i w:val="0"/>
        </w:rPr>
        <w:t>-Trainer</w:t>
      </w:r>
      <w:r w:rsidR="00CB0E8C">
        <w:rPr>
          <w:rStyle w:val="FlietextZchn"/>
          <w:b/>
          <w:i w:val="0"/>
        </w:rPr>
        <w:t>-</w:t>
      </w:r>
      <w:r w:rsidR="00CC733A" w:rsidRPr="00CC733A">
        <w:rPr>
          <w:rStyle w:val="FlietextZchn"/>
          <w:b/>
          <w:i w:val="0"/>
        </w:rPr>
        <w:t xml:space="preserve">Ausbildungen der neun Landes-WIFIs, die jeweils in den einzelnen Bundesländern angesiedelt sind. Susanne Czachs, zuständige Referatsleiterin im WIFI Niederösterreich, schildert in diesem Bericht, was LENA bedeutet und wie man </w:t>
      </w:r>
      <w:r w:rsidR="00F40900" w:rsidRPr="00CC733A">
        <w:rPr>
          <w:rStyle w:val="FlietextZchn"/>
          <w:b/>
          <w:i w:val="0"/>
        </w:rPr>
        <w:t xml:space="preserve">es auf institutioneller und praktischer Ebene umsetzen kann. </w:t>
      </w:r>
    </w:p>
    <w:p w:rsidR="00AA11C2" w:rsidRPr="005600C3" w:rsidRDefault="0001792F" w:rsidP="00AA11C2">
      <w:pPr>
        <w:rPr>
          <w:rFonts w:ascii="Arial" w:hAnsi="Arial" w:cs="Arial"/>
          <w:sz w:val="24"/>
          <w:szCs w:val="24"/>
        </w:rPr>
      </w:pPr>
      <w:r>
        <w:rPr>
          <w:b/>
          <w:i/>
          <w:noProof/>
          <w:bdr w:val="none" w:sz="0" w:space="0" w:color="auto"/>
        </w:rPr>
        <w:drawing>
          <wp:anchor distT="0" distB="0" distL="114300" distR="114300" simplePos="0" relativeHeight="251658240" behindDoc="0" locked="0" layoutInCell="1" allowOverlap="1">
            <wp:simplePos x="0" y="0"/>
            <wp:positionH relativeFrom="column">
              <wp:posOffset>3716020</wp:posOffset>
            </wp:positionH>
            <wp:positionV relativeFrom="paragraph">
              <wp:posOffset>146050</wp:posOffset>
            </wp:positionV>
            <wp:extent cx="2054820" cy="3324225"/>
            <wp:effectExtent l="0" t="0" r="317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4820" cy="3324225"/>
                    </a:xfrm>
                    <a:prstGeom prst="rect">
                      <a:avLst/>
                    </a:prstGeom>
                  </pic:spPr>
                </pic:pic>
              </a:graphicData>
            </a:graphic>
          </wp:anchor>
        </w:drawing>
      </w:r>
      <w:r w:rsidR="00F40900">
        <w:rPr>
          <w:rFonts w:ascii="Arial" w:hAnsi="Arial" w:cs="Arial"/>
          <w:sz w:val="24"/>
          <w:szCs w:val="24"/>
        </w:rPr>
        <w:t>Im</w:t>
      </w:r>
      <w:r w:rsidR="00AA11C2" w:rsidRPr="005600C3">
        <w:rPr>
          <w:rFonts w:ascii="Arial" w:hAnsi="Arial" w:cs="Arial"/>
          <w:sz w:val="24"/>
          <w:szCs w:val="24"/>
        </w:rPr>
        <w:t xml:space="preserve"> Rahmen</w:t>
      </w:r>
      <w:r w:rsidR="00F40900">
        <w:rPr>
          <w:rFonts w:ascii="Arial" w:hAnsi="Arial" w:cs="Arial"/>
          <w:sz w:val="24"/>
          <w:szCs w:val="24"/>
        </w:rPr>
        <w:t xml:space="preserve"> meiner Tätigkeit als Referatsleiterin bin ich </w:t>
      </w:r>
      <w:r w:rsidR="00AA11C2" w:rsidRPr="005600C3">
        <w:rPr>
          <w:rFonts w:ascii="Arial" w:hAnsi="Arial" w:cs="Arial"/>
          <w:sz w:val="24"/>
          <w:szCs w:val="24"/>
        </w:rPr>
        <w:t xml:space="preserve">unter anderem für die interne Weiterbildung unserer Trainerinnen und </w:t>
      </w:r>
      <w:r w:rsidR="00AA11C2" w:rsidRPr="00CC733A">
        <w:rPr>
          <w:rStyle w:val="FlietextZchn"/>
        </w:rPr>
        <w:t>Trainer</w:t>
      </w:r>
      <w:r w:rsidR="00CC733A" w:rsidRPr="00CC733A">
        <w:rPr>
          <w:rStyle w:val="FlietextZchn"/>
        </w:rPr>
        <w:t xml:space="preserve"> am WIFI Niederösterreich </w:t>
      </w:r>
      <w:r w:rsidR="00AA11C2" w:rsidRPr="00CC733A">
        <w:rPr>
          <w:rStyle w:val="FlietextZchn"/>
        </w:rPr>
        <w:t>verantwortlich. Zudem bin</w:t>
      </w:r>
      <w:r w:rsidR="00AA11C2" w:rsidRPr="005600C3">
        <w:rPr>
          <w:rFonts w:ascii="Arial" w:hAnsi="Arial" w:cs="Arial"/>
          <w:sz w:val="24"/>
          <w:szCs w:val="24"/>
        </w:rPr>
        <w:t xml:space="preserve"> ich selbst als Vortragende zu unterschiedlichen Schwerpunkten tätig. Das WIFI-Lernmodell LENA betreffend befinde ich mich in einer Doppelfunktion</w:t>
      </w:r>
      <w:r w:rsidR="00757AB8">
        <w:rPr>
          <w:rFonts w:ascii="Arial" w:hAnsi="Arial" w:cs="Arial"/>
          <w:sz w:val="24"/>
          <w:szCs w:val="24"/>
        </w:rPr>
        <w:t>:</w:t>
      </w:r>
      <w:r w:rsidR="00AA11C2" w:rsidRPr="005600C3">
        <w:rPr>
          <w:rFonts w:ascii="Arial" w:hAnsi="Arial" w:cs="Arial"/>
          <w:sz w:val="24"/>
          <w:szCs w:val="24"/>
        </w:rPr>
        <w:t xml:space="preserve"> einerseits als Verantwortliche seitens der Organisation, andererseits als Meinungsbildnerin und Trainerin in unserem Weiterbildungsangebot für Vortragende.</w:t>
      </w:r>
    </w:p>
    <w:p w:rsidR="00F40900" w:rsidRPr="00F40900" w:rsidRDefault="00AA11C2" w:rsidP="00F40900">
      <w:pPr>
        <w:pStyle w:val="Zwischenberschrift"/>
      </w:pPr>
      <w:r w:rsidRPr="00F40900">
        <w:t>Was macht LENA aus</w:t>
      </w:r>
      <w:r w:rsidR="00F40900" w:rsidRPr="00F40900">
        <w:t>?</w:t>
      </w:r>
    </w:p>
    <w:p w:rsidR="00061E89" w:rsidRDefault="00AA11C2" w:rsidP="00AA11C2">
      <w:pPr>
        <w:rPr>
          <w:rFonts w:ascii="Arial" w:hAnsi="Arial" w:cs="Arial"/>
          <w:sz w:val="24"/>
          <w:szCs w:val="24"/>
        </w:rPr>
      </w:pPr>
      <w:r w:rsidRPr="005600C3">
        <w:rPr>
          <w:rFonts w:ascii="Arial" w:hAnsi="Arial" w:cs="Arial"/>
          <w:sz w:val="24"/>
          <w:szCs w:val="24"/>
        </w:rPr>
        <w:t xml:space="preserve">Das theoretische Konstrukt einer Ermöglichungsdidaktik wurde durch die Schaffung des WIFI-Lernmodells LENA für konkrete Umsetzungsmaßnahmen konzipiert. </w:t>
      </w:r>
    </w:p>
    <w:p w:rsidR="00061E89" w:rsidRDefault="00414F08" w:rsidP="00AA11C2">
      <w:pPr>
        <w:rPr>
          <w:rFonts w:ascii="Arial" w:hAnsi="Arial" w:cs="Arial"/>
          <w:sz w:val="24"/>
          <w:szCs w:val="24"/>
        </w:rPr>
      </w:pPr>
      <w:r>
        <w:rPr>
          <w:rFonts w:ascii="Arial" w:hAnsi="Arial" w:cs="Arial"/>
          <w:noProof/>
          <w:sz w:val="24"/>
          <w:szCs w:val="24"/>
          <w:bdr w:val="none" w:sz="0" w:space="0" w:color="auto"/>
        </w:rPr>
        <mc:AlternateContent>
          <mc:Choice Requires="wps">
            <w:drawing>
              <wp:anchor distT="0" distB="0" distL="114300" distR="114300" simplePos="0" relativeHeight="251659264" behindDoc="0" locked="0" layoutInCell="1" allowOverlap="1">
                <wp:simplePos x="0" y="0"/>
                <wp:positionH relativeFrom="column">
                  <wp:posOffset>3741420</wp:posOffset>
                </wp:positionH>
                <wp:positionV relativeFrom="paragraph">
                  <wp:posOffset>102870</wp:posOffset>
                </wp:positionV>
                <wp:extent cx="2054860" cy="416560"/>
                <wp:effectExtent l="0" t="0" r="2540" b="254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416560"/>
                        </a:xfrm>
                        <a:prstGeom prst="rect">
                          <a:avLst/>
                        </a:prstGeom>
                        <a:solidFill>
                          <a:srgbClr val="FFFFFF"/>
                        </a:solidFill>
                        <a:ln w="9525">
                          <a:noFill/>
                          <a:miter lim="800000"/>
                          <a:headEnd/>
                          <a:tailEnd/>
                        </a:ln>
                      </wps:spPr>
                      <wps:txbx>
                        <w:txbxContent>
                          <w:p w:rsidR="00CC733A" w:rsidRPr="00AA7FAE" w:rsidRDefault="00CC733A">
                            <w:pPr>
                              <w:rPr>
                                <w:rFonts w:ascii="Arial" w:hAnsi="Arial" w:cs="Arial"/>
                                <w:i/>
                                <w:sz w:val="20"/>
                                <w:szCs w:val="20"/>
                              </w:rPr>
                            </w:pPr>
                            <w:r w:rsidRPr="00AA7FAE">
                              <w:rPr>
                                <w:rFonts w:ascii="Arial" w:hAnsi="Arial" w:cs="Arial"/>
                                <w:i/>
                                <w:sz w:val="20"/>
                                <w:szCs w:val="20"/>
                              </w:rPr>
                              <w:t xml:space="preserve">Lehrende lernen LENA. </w:t>
                            </w:r>
                            <w:r w:rsidR="00FC4DE1">
                              <w:rPr>
                                <w:rFonts w:ascii="Arial" w:hAnsi="Arial" w:cs="Arial"/>
                                <w:i/>
                                <w:sz w:val="20"/>
                                <w:szCs w:val="20"/>
                              </w:rPr>
                              <w:t>(Bild:</w:t>
                            </w:r>
                            <w:r w:rsidR="00FC4DE1" w:rsidRPr="0020061C">
                              <w:rPr>
                                <w:rFonts w:ascii="Arial" w:hAnsi="Arial" w:cs="Arial"/>
                                <w:i/>
                                <w:sz w:val="20"/>
                                <w:szCs w:val="20"/>
                              </w:rPr>
                              <w:t xml:space="preserve"> </w:t>
                            </w:r>
                            <w:r w:rsidR="00FC4DE1" w:rsidRPr="0020061C">
                              <w:rPr>
                                <w:rFonts w:ascii="Arial" w:eastAsia="Times New Roman" w:hAnsi="Arial" w:cs="Arial"/>
                                <w:i/>
                                <w:sz w:val="20"/>
                                <w:szCs w:val="20"/>
                              </w:rPr>
                              <w:t>WIFI Österreich/</w:t>
                            </w:r>
                            <w:proofErr w:type="spellStart"/>
                            <w:r w:rsidR="00FC4DE1" w:rsidRPr="0020061C">
                              <w:rPr>
                                <w:rFonts w:ascii="Arial" w:eastAsia="Times New Roman" w:hAnsi="Arial" w:cs="Arial"/>
                                <w:i/>
                                <w:sz w:val="20"/>
                                <w:szCs w:val="20"/>
                              </w:rPr>
                              <w:t>querflug</w:t>
                            </w:r>
                            <w:proofErr w:type="spellEnd"/>
                            <w:r w:rsidR="00FC4DE1">
                              <w:rPr>
                                <w:rFonts w:ascii="Arial" w:eastAsia="Times New Roman" w:hAnsi="Arial" w:cs="Arial"/>
                                <w:i/>
                                <w:sz w:val="20"/>
                                <w:szCs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94.6pt;margin-top:8.1pt;width:161.8pt;height:3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" stroked="f">
                <v:textbox>
                  <w:txbxContent>
                    <w:p w:rsidR="00CC733A" w:rsidRPr="00AA7FAE" w:rsidRDefault="00CC733A">
                      <w:pPr>
                        <w:rPr>
                          <w:rFonts w:ascii="Arial" w:hAnsi="Arial" w:cs="Arial"/>
                          <w:i/>
                          <w:sz w:val="20"/>
                          <w:szCs w:val="20"/>
                        </w:rPr>
                      </w:pPr>
                      <w:r w:rsidRPr="00AA7FAE">
                        <w:rPr>
                          <w:rFonts w:ascii="Arial" w:hAnsi="Arial" w:cs="Arial"/>
                          <w:i/>
                          <w:sz w:val="20"/>
                          <w:szCs w:val="20"/>
                        </w:rPr>
                        <w:t xml:space="preserve">Lehrende lernen LENA. </w:t>
                      </w:r>
                      <w:r w:rsidR="00FC4DE1">
                        <w:rPr>
                          <w:rFonts w:ascii="Arial" w:hAnsi="Arial" w:cs="Arial"/>
                          <w:i/>
                          <w:sz w:val="20"/>
                          <w:szCs w:val="20"/>
                        </w:rPr>
                        <w:t>(Bild:</w:t>
                      </w:r>
                      <w:r w:rsidR="00FC4DE1" w:rsidRPr="0020061C">
                        <w:rPr>
                          <w:rFonts w:ascii="Arial" w:hAnsi="Arial" w:cs="Arial"/>
                          <w:i/>
                          <w:sz w:val="20"/>
                          <w:szCs w:val="20"/>
                        </w:rPr>
                        <w:t xml:space="preserve"> </w:t>
                      </w:r>
                      <w:r w:rsidR="00FC4DE1" w:rsidRPr="0020061C">
                        <w:rPr>
                          <w:rFonts w:ascii="Arial" w:eastAsia="Times New Roman" w:hAnsi="Arial" w:cs="Arial"/>
                          <w:i/>
                          <w:sz w:val="20"/>
                          <w:szCs w:val="20"/>
                        </w:rPr>
                        <w:t>WIFI Österreich/</w:t>
                      </w:r>
                      <w:proofErr w:type="spellStart"/>
                      <w:r w:rsidR="00FC4DE1" w:rsidRPr="0020061C">
                        <w:rPr>
                          <w:rFonts w:ascii="Arial" w:eastAsia="Times New Roman" w:hAnsi="Arial" w:cs="Arial"/>
                          <w:i/>
                          <w:sz w:val="20"/>
                          <w:szCs w:val="20"/>
                        </w:rPr>
                        <w:t>querflug</w:t>
                      </w:r>
                      <w:proofErr w:type="spellEnd"/>
                      <w:r w:rsidR="00FC4DE1">
                        <w:rPr>
                          <w:rFonts w:ascii="Arial" w:eastAsia="Times New Roman" w:hAnsi="Arial" w:cs="Arial"/>
                          <w:i/>
                          <w:sz w:val="20"/>
                          <w:szCs w:val="20"/>
                        </w:rPr>
                        <w:t>)</w:t>
                      </w:r>
                    </w:p>
                  </w:txbxContent>
                </v:textbox>
                <w10:wrap type="square"/>
              </v:shape>
            </w:pict>
          </mc:Fallback>
        </mc:AlternateContent>
      </w:r>
      <w:r w:rsidR="00AA11C2" w:rsidRPr="005600C3">
        <w:rPr>
          <w:rFonts w:ascii="Arial" w:hAnsi="Arial" w:cs="Arial"/>
          <w:sz w:val="24"/>
          <w:szCs w:val="24"/>
        </w:rPr>
        <w:t>Hierbei handelt es sich um einen „methodisch-didaktischen Rahmen“</w:t>
      </w:r>
      <w:r w:rsidR="00CB0E8C">
        <w:rPr>
          <w:rFonts w:ascii="Arial" w:hAnsi="Arial" w:cs="Arial"/>
          <w:sz w:val="24"/>
          <w:szCs w:val="24"/>
        </w:rPr>
        <w:t>,</w:t>
      </w:r>
      <w:r w:rsidR="00AA11C2" w:rsidRPr="005600C3">
        <w:rPr>
          <w:rFonts w:ascii="Arial" w:hAnsi="Arial" w:cs="Arial"/>
          <w:sz w:val="24"/>
          <w:szCs w:val="24"/>
        </w:rPr>
        <w:t xml:space="preserve"> in dem Lehren und Lernen gemäß der Erkenntnisse aus Lehr-, Lern- und Hirnforschung möglich ist. </w:t>
      </w:r>
    </w:p>
    <w:p w:rsidR="00AA11C2" w:rsidRPr="005600C3" w:rsidRDefault="00AA11C2" w:rsidP="00AA11C2">
      <w:pPr>
        <w:rPr>
          <w:rFonts w:ascii="Arial" w:hAnsi="Arial" w:cs="Arial"/>
          <w:sz w:val="24"/>
          <w:szCs w:val="24"/>
        </w:rPr>
      </w:pPr>
      <w:r w:rsidRPr="005600C3">
        <w:rPr>
          <w:rFonts w:ascii="Arial" w:hAnsi="Arial" w:cs="Arial"/>
          <w:sz w:val="24"/>
          <w:szCs w:val="24"/>
        </w:rPr>
        <w:t>Würde man die</w:t>
      </w:r>
      <w:r w:rsidR="0001792F">
        <w:rPr>
          <w:rFonts w:ascii="Arial" w:hAnsi="Arial" w:cs="Arial"/>
          <w:sz w:val="24"/>
          <w:szCs w:val="24"/>
        </w:rPr>
        <w:t xml:space="preserve"> drei</w:t>
      </w:r>
      <w:r w:rsidRPr="005600C3">
        <w:rPr>
          <w:rFonts w:ascii="Arial" w:hAnsi="Arial" w:cs="Arial"/>
          <w:sz w:val="24"/>
          <w:szCs w:val="24"/>
        </w:rPr>
        <w:t xml:space="preserve"> tragenden Säulen dieses Lernmodells skizzieren, so wären di</w:t>
      </w:r>
      <w:r w:rsidR="0001792F">
        <w:rPr>
          <w:rFonts w:ascii="Arial" w:hAnsi="Arial" w:cs="Arial"/>
          <w:sz w:val="24"/>
          <w:szCs w:val="24"/>
        </w:rPr>
        <w:t>ese die Haltung der Lehrenden, die Möglichkeit der Selbststeuerung für die Teilnehmenden und die Kompetenzerweiterung.</w:t>
      </w:r>
    </w:p>
    <w:p w:rsidR="00AA11C2" w:rsidRPr="00F40900" w:rsidRDefault="00330284" w:rsidP="00F40900">
      <w:pPr>
        <w:pStyle w:val="Zwischenberschrift"/>
      </w:pPr>
      <w:r w:rsidRPr="00330284">
        <w:lastRenderedPageBreak/>
        <w:t xml:space="preserve">Welche Haltung verfolgt die Trainerin oder der Trainer in Bezug auf Lehren? </w:t>
      </w:r>
    </w:p>
    <w:p w:rsidR="00AA11C2" w:rsidRPr="005600C3" w:rsidRDefault="00AA11C2" w:rsidP="00AA11C2">
      <w:pPr>
        <w:rPr>
          <w:rFonts w:ascii="Arial" w:hAnsi="Arial" w:cs="Arial"/>
          <w:sz w:val="24"/>
          <w:szCs w:val="24"/>
        </w:rPr>
      </w:pPr>
      <w:r w:rsidRPr="005600C3">
        <w:rPr>
          <w:rFonts w:ascii="Arial" w:hAnsi="Arial" w:cs="Arial"/>
          <w:sz w:val="24"/>
          <w:szCs w:val="24"/>
        </w:rPr>
        <w:t xml:space="preserve">Wir zielen auf eine Distanzierung zum tradierten Lehr-Lernverständnis ab. Zielsetzung ist ein Weniger an </w:t>
      </w:r>
      <w:r w:rsidR="00330284">
        <w:rPr>
          <w:rFonts w:ascii="Arial" w:hAnsi="Arial" w:cs="Arial"/>
          <w:sz w:val="24"/>
          <w:szCs w:val="24"/>
        </w:rPr>
        <w:t>r</w:t>
      </w:r>
      <w:r w:rsidRPr="005600C3">
        <w:rPr>
          <w:rFonts w:ascii="Arial" w:hAnsi="Arial" w:cs="Arial"/>
          <w:sz w:val="24"/>
          <w:szCs w:val="24"/>
        </w:rPr>
        <w:t xml:space="preserve">eferentenzentrierten Unterrichtsequenzen, hin zu </w:t>
      </w:r>
      <w:proofErr w:type="spellStart"/>
      <w:r w:rsidR="00330284" w:rsidRPr="005600C3">
        <w:rPr>
          <w:rFonts w:ascii="Arial" w:hAnsi="Arial" w:cs="Arial"/>
          <w:sz w:val="24"/>
          <w:szCs w:val="24"/>
        </w:rPr>
        <w:t>lernerzentrierte</w:t>
      </w:r>
      <w:r w:rsidR="00330284">
        <w:rPr>
          <w:rFonts w:ascii="Arial" w:hAnsi="Arial" w:cs="Arial"/>
          <w:sz w:val="24"/>
          <w:szCs w:val="24"/>
        </w:rPr>
        <w:t>n</w:t>
      </w:r>
      <w:proofErr w:type="spellEnd"/>
      <w:r w:rsidRPr="005600C3">
        <w:rPr>
          <w:rFonts w:ascii="Arial" w:hAnsi="Arial" w:cs="Arial"/>
          <w:sz w:val="24"/>
          <w:szCs w:val="24"/>
        </w:rPr>
        <w:t xml:space="preserve"> Aufgaben und Seminarphasen. Nur wenn ich als Vortragender davon überz</w:t>
      </w:r>
      <w:r w:rsidR="00061E89">
        <w:rPr>
          <w:rFonts w:ascii="Arial" w:hAnsi="Arial" w:cs="Arial"/>
          <w:sz w:val="24"/>
          <w:szCs w:val="24"/>
        </w:rPr>
        <w:t>eugt bin, dass meine Teilnehmenden</w:t>
      </w:r>
      <w:r w:rsidRPr="005600C3">
        <w:rPr>
          <w:rFonts w:ascii="Arial" w:hAnsi="Arial" w:cs="Arial"/>
          <w:sz w:val="24"/>
          <w:szCs w:val="24"/>
        </w:rPr>
        <w:t xml:space="preserve"> die Verantwortung für ihr Lernen selbst übernehmen und sie auch nur aus sich selbst heraus den Lernprozess initiieren können, wird es mir klar sein, dass nicht ich als Vortragender im Mittelpunkt des Geschehens stehen kann. Die Rolle der Trainerin</w:t>
      </w:r>
      <w:r w:rsidR="00330284">
        <w:rPr>
          <w:rFonts w:ascii="Arial" w:hAnsi="Arial" w:cs="Arial"/>
          <w:sz w:val="24"/>
          <w:szCs w:val="24"/>
        </w:rPr>
        <w:t xml:space="preserve"> </w:t>
      </w:r>
      <w:r w:rsidRPr="005600C3">
        <w:rPr>
          <w:rFonts w:ascii="Arial" w:hAnsi="Arial" w:cs="Arial"/>
          <w:sz w:val="24"/>
          <w:szCs w:val="24"/>
        </w:rPr>
        <w:t xml:space="preserve">wird als </w:t>
      </w:r>
      <w:r w:rsidRPr="00330284">
        <w:rPr>
          <w:rFonts w:ascii="Arial" w:hAnsi="Arial" w:cs="Arial"/>
          <w:b/>
          <w:sz w:val="24"/>
          <w:szCs w:val="24"/>
        </w:rPr>
        <w:t>Lernbegleiterin</w:t>
      </w:r>
      <w:r w:rsidRPr="005600C3">
        <w:rPr>
          <w:rFonts w:ascii="Arial" w:hAnsi="Arial" w:cs="Arial"/>
          <w:sz w:val="24"/>
          <w:szCs w:val="24"/>
        </w:rPr>
        <w:t xml:space="preserve"> verstanden. Wir sind nicht die</w:t>
      </w:r>
      <w:r w:rsidR="00757AB8">
        <w:rPr>
          <w:rFonts w:ascii="Arial" w:hAnsi="Arial" w:cs="Arial"/>
          <w:sz w:val="24"/>
          <w:szCs w:val="24"/>
        </w:rPr>
        <w:t xml:space="preserve"> alleinigen Inhaber des Wissens und</w:t>
      </w:r>
      <w:r w:rsidRPr="005600C3">
        <w:rPr>
          <w:rFonts w:ascii="Arial" w:hAnsi="Arial" w:cs="Arial"/>
          <w:sz w:val="24"/>
          <w:szCs w:val="24"/>
        </w:rPr>
        <w:t xml:space="preserve"> unser Wissen ist nicht dauerhaft allgemeingültig</w:t>
      </w:r>
      <w:r w:rsidR="00757AB8">
        <w:rPr>
          <w:rFonts w:ascii="Arial" w:hAnsi="Arial" w:cs="Arial"/>
          <w:sz w:val="24"/>
          <w:szCs w:val="24"/>
        </w:rPr>
        <w:t>. A</w:t>
      </w:r>
      <w:r w:rsidRPr="005600C3">
        <w:rPr>
          <w:rFonts w:ascii="Arial" w:hAnsi="Arial" w:cs="Arial"/>
          <w:sz w:val="24"/>
          <w:szCs w:val="24"/>
        </w:rPr>
        <w:t xml:space="preserve">uch wir als </w:t>
      </w:r>
      <w:r w:rsidR="00330284">
        <w:rPr>
          <w:rFonts w:ascii="Arial" w:hAnsi="Arial" w:cs="Arial"/>
          <w:sz w:val="24"/>
          <w:szCs w:val="24"/>
        </w:rPr>
        <w:t xml:space="preserve">Lehrende </w:t>
      </w:r>
      <w:r w:rsidRPr="005600C3">
        <w:rPr>
          <w:rFonts w:ascii="Arial" w:hAnsi="Arial" w:cs="Arial"/>
          <w:sz w:val="24"/>
          <w:szCs w:val="24"/>
        </w:rPr>
        <w:t>k</w:t>
      </w:r>
      <w:r w:rsidR="00757AB8">
        <w:rPr>
          <w:rFonts w:ascii="Arial" w:hAnsi="Arial" w:cs="Arial"/>
          <w:sz w:val="24"/>
          <w:szCs w:val="24"/>
        </w:rPr>
        <w:t>önnen und sollen von Teilnehmenden</w:t>
      </w:r>
      <w:r w:rsidRPr="005600C3">
        <w:rPr>
          <w:rFonts w:ascii="Arial" w:hAnsi="Arial" w:cs="Arial"/>
          <w:sz w:val="24"/>
          <w:szCs w:val="24"/>
        </w:rPr>
        <w:t xml:space="preserve"> lernen können. </w:t>
      </w:r>
    </w:p>
    <w:p w:rsidR="00062468" w:rsidRDefault="00414F08" w:rsidP="00F40900">
      <w:pPr>
        <w:pStyle w:val="Zwischenberschrift"/>
      </w:pPr>
      <w:r>
        <w:rPr>
          <w:noProof/>
        </w:rPr>
        <mc:AlternateContent>
          <mc:Choice Requires="wps">
            <w:drawing>
              <wp:anchor distT="45720" distB="45720" distL="114300" distR="114300" simplePos="0" relativeHeight="251674624" behindDoc="0" locked="0" layoutInCell="1" allowOverlap="1">
                <wp:simplePos x="0" y="0"/>
                <wp:positionH relativeFrom="column">
                  <wp:posOffset>-4445</wp:posOffset>
                </wp:positionH>
                <wp:positionV relativeFrom="paragraph">
                  <wp:posOffset>46355</wp:posOffset>
                </wp:positionV>
                <wp:extent cx="5772150" cy="3362325"/>
                <wp:effectExtent l="0" t="0" r="19050" b="28575"/>
                <wp:wrapTopAndBottom/>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362325"/>
                        </a:xfrm>
                        <a:prstGeom prst="rect">
                          <a:avLst/>
                        </a:prstGeom>
                        <a:solidFill>
                          <a:srgbClr val="FFFFFF"/>
                        </a:solidFill>
                        <a:ln w="9525">
                          <a:solidFill>
                            <a:srgbClr val="000000"/>
                          </a:solidFill>
                          <a:miter lim="800000"/>
                          <a:headEnd/>
                          <a:tailEnd/>
                        </a:ln>
                      </wps:spPr>
                      <wps:txbx>
                        <w:txbxContent>
                          <w:p w:rsidR="00CC733A" w:rsidRPr="00330284" w:rsidRDefault="00CC733A" w:rsidP="00062468">
                            <w:pPr>
                              <w:pStyle w:val="Flietext"/>
                            </w:pPr>
                            <w:r w:rsidRPr="00330284">
                              <w:t xml:space="preserve">Mein </w:t>
                            </w:r>
                            <w:r w:rsidRPr="00062468">
                              <w:t>Lieblingsbeispiel</w:t>
                            </w:r>
                            <w:r w:rsidRPr="00330284">
                              <w:t xml:space="preserve"> lautet wie folgt:</w:t>
                            </w:r>
                          </w:p>
                          <w:p w:rsidR="00CC733A" w:rsidRPr="005600C3" w:rsidRDefault="00CC733A" w:rsidP="00062468">
                            <w:pPr>
                              <w:pStyle w:val="Flietext"/>
                            </w:pPr>
                            <w:r w:rsidRPr="005600C3">
                              <w:t xml:space="preserve">Stellen Sie sich vor, Sie sind seit </w:t>
                            </w:r>
                            <w:proofErr w:type="spellStart"/>
                            <w:r w:rsidR="00CB0E8C">
                              <w:t>zehn</w:t>
                            </w:r>
                            <w:r w:rsidRPr="005600C3">
                              <w:t>Jahren</w:t>
                            </w:r>
                            <w:proofErr w:type="spellEnd"/>
                            <w:r w:rsidRPr="005600C3">
                              <w:t xml:space="preserve"> Trainerin, haben 15 Jahre Berufserfahrung, davon </w:t>
                            </w:r>
                            <w:r w:rsidR="00CB0E8C">
                              <w:t xml:space="preserve">fünf </w:t>
                            </w:r>
                            <w:r w:rsidRPr="005600C3">
                              <w:t>Jahre als Führungsperson mit einer Mitarbeiterverantwortung von 20 Pers</w:t>
                            </w:r>
                            <w:r>
                              <w:t>onen. Sie werden als Fachexpertin</w:t>
                            </w:r>
                            <w:r w:rsidRPr="005600C3">
                              <w:t xml:space="preserve"> in Ihrem Bereich gesehen, daher auch die Entscheidung</w:t>
                            </w:r>
                            <w:r w:rsidR="00CB0E8C">
                              <w:t>,</w:t>
                            </w:r>
                            <w:r w:rsidRPr="005600C3">
                              <w:t xml:space="preserve"> Sie als Vortragende zu nominieren. Einer Ihrer Teilnehmer ist Ende 50, hat somit einige Jahre </w:t>
                            </w:r>
                            <w:r>
                              <w:t xml:space="preserve">mehr </w:t>
                            </w:r>
                            <w:r w:rsidRPr="005600C3">
                              <w:t xml:space="preserve">Berufserfahrung vorzuweisen als Sie. Davon hat er Erfahrungen im In- und Ausland gesammelt, war verantwortlich für mehrere </w:t>
                            </w:r>
                            <w:r w:rsidR="00CB0E8C">
                              <w:t>100</w:t>
                            </w:r>
                            <w:r w:rsidRPr="005600C3">
                              <w:t xml:space="preserve"> Personen und möchte nun von Ihnen zu einem Fachthema Input erhalten. </w:t>
                            </w:r>
                          </w:p>
                          <w:p w:rsidR="00CC733A" w:rsidRPr="005600C3" w:rsidRDefault="00CC733A" w:rsidP="00062468">
                            <w:pPr>
                              <w:pStyle w:val="Flietext"/>
                            </w:pPr>
                            <w:r w:rsidRPr="005600C3">
                              <w:t xml:space="preserve">Würden Sie dem tradierten </w:t>
                            </w:r>
                            <w:r w:rsidR="00CB0E8C">
                              <w:t>e</w:t>
                            </w:r>
                            <w:r w:rsidRPr="005600C3">
                              <w:t>rzeugungsdidaktischen Verständnis folgen, so müssten Sie Ihren Input vortragen, unabhängig der Vorkenntnisse und Erfahrungen Ihrer Teilnehmenden. Wäre dies sinnvoll?</w:t>
                            </w:r>
                          </w:p>
                          <w:p w:rsidR="00CC733A" w:rsidRDefault="00CC733A" w:rsidP="00062468">
                            <w:pPr>
                              <w:pStyle w:val="Flietext"/>
                            </w:pPr>
                            <w:r w:rsidRPr="005600C3">
                              <w:t xml:space="preserve">Oder würden Sie </w:t>
                            </w:r>
                            <w:r>
                              <w:t xml:space="preserve">nicht lieber </w:t>
                            </w:r>
                            <w:r w:rsidRPr="005600C3">
                              <w:t xml:space="preserve">das Know-how, die Erfahrungen, den Austausch mit Ihrem Teilnehmer nutzen und selbst vielleicht auch davon profitieren? </w:t>
                            </w:r>
                          </w:p>
                          <w:p w:rsidR="00CC733A" w:rsidRPr="005600C3" w:rsidRDefault="00CC733A" w:rsidP="00062468">
                            <w:pPr>
                              <w:ind w:left="708"/>
                              <w:rPr>
                                <w:rFonts w:ascii="Arial" w:hAnsi="Arial" w:cs="Arial"/>
                                <w:sz w:val="24"/>
                                <w:szCs w:val="24"/>
                              </w:rPr>
                            </w:pPr>
                          </w:p>
                          <w:p w:rsidR="00CC733A" w:rsidRDefault="00CC73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pt;margin-top:3.65pt;width:454.5pt;height:26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">
                <v:textbox>
                  <w:txbxContent>
                    <w:p w:rsidR="00CC733A" w:rsidRPr="00330284" w:rsidRDefault="00CC733A" w:rsidP="00062468">
                      <w:pPr>
                        <w:pStyle w:val="Flietext"/>
                      </w:pPr>
                      <w:r w:rsidRPr="00330284">
                        <w:t xml:space="preserve">Mein </w:t>
                      </w:r>
                      <w:r w:rsidRPr="00062468">
                        <w:t>Lieblingsbeispiel</w:t>
                      </w:r>
                      <w:r w:rsidRPr="00330284">
                        <w:t xml:space="preserve"> lautet wie folgt:</w:t>
                      </w:r>
                    </w:p>
                    <w:p w:rsidR="00CC733A" w:rsidRPr="005600C3" w:rsidRDefault="00CC733A" w:rsidP="00062468">
                      <w:pPr>
                        <w:pStyle w:val="Flietext"/>
                      </w:pPr>
                      <w:r w:rsidRPr="005600C3">
                        <w:t xml:space="preserve">Stellen Sie sich vor, Sie sind seit </w:t>
                      </w:r>
                      <w:proofErr w:type="spellStart"/>
                      <w:r w:rsidR="00CB0E8C">
                        <w:t>zehn</w:t>
                      </w:r>
                      <w:r w:rsidRPr="005600C3">
                        <w:t>Jahren</w:t>
                      </w:r>
                      <w:proofErr w:type="spellEnd"/>
                      <w:r w:rsidRPr="005600C3">
                        <w:t xml:space="preserve"> Trainerin, haben 15 Jahre Berufserfahrung, davon </w:t>
                      </w:r>
                      <w:r w:rsidR="00CB0E8C">
                        <w:t xml:space="preserve">fünf </w:t>
                      </w:r>
                      <w:r w:rsidRPr="005600C3">
                        <w:t>Jahre als Führungsperson mit einer Mitarbeiterverantwortung von 20 Pers</w:t>
                      </w:r>
                      <w:r>
                        <w:t>onen. Sie werden als Fachexpertin</w:t>
                      </w:r>
                      <w:r w:rsidRPr="005600C3">
                        <w:t xml:space="preserve"> in Ihrem Bereich gesehen, daher auch die Entscheidung</w:t>
                      </w:r>
                      <w:r w:rsidR="00CB0E8C">
                        <w:t>,</w:t>
                      </w:r>
                      <w:r w:rsidRPr="005600C3">
                        <w:t xml:space="preserve"> Sie als Vortragende zu nominieren. Einer Ihrer Teilnehmer ist Ende 50, hat somit einige Jahre </w:t>
                      </w:r>
                      <w:r>
                        <w:t xml:space="preserve">mehr </w:t>
                      </w:r>
                      <w:r w:rsidRPr="005600C3">
                        <w:t xml:space="preserve">Berufserfahrung vorzuweisen als Sie. Davon hat er Erfahrungen im In- und Ausland gesammelt, war verantwortlich für mehrere </w:t>
                      </w:r>
                      <w:r w:rsidR="00CB0E8C">
                        <w:t>100</w:t>
                      </w:r>
                      <w:r w:rsidRPr="005600C3">
                        <w:t xml:space="preserve"> Personen und möchte nun von Ihnen zu einem Fachthema Input erhalten. </w:t>
                      </w:r>
                    </w:p>
                    <w:p w:rsidR="00CC733A" w:rsidRPr="005600C3" w:rsidRDefault="00CC733A" w:rsidP="00062468">
                      <w:pPr>
                        <w:pStyle w:val="Flietext"/>
                      </w:pPr>
                      <w:r w:rsidRPr="005600C3">
                        <w:t xml:space="preserve">Würden Sie dem tradierten </w:t>
                      </w:r>
                      <w:r w:rsidR="00CB0E8C">
                        <w:t>e</w:t>
                      </w:r>
                      <w:r w:rsidRPr="005600C3">
                        <w:t>rzeugungsdidaktischen Verständnis folgen, so müssten Sie Ihren Input vortragen, unabhängig der Vorkenntnisse und Erfahrungen Ihrer Teilnehmenden. Wäre dies sinnvoll?</w:t>
                      </w:r>
                    </w:p>
                    <w:p w:rsidR="00CC733A" w:rsidRDefault="00CC733A" w:rsidP="00062468">
                      <w:pPr>
                        <w:pStyle w:val="Flietext"/>
                      </w:pPr>
                      <w:r w:rsidRPr="005600C3">
                        <w:t xml:space="preserve">Oder würden Sie </w:t>
                      </w:r>
                      <w:r>
                        <w:t xml:space="preserve">nicht lieber </w:t>
                      </w:r>
                      <w:r w:rsidRPr="005600C3">
                        <w:t xml:space="preserve">das Know-how, die Erfahrungen, den Austausch mit Ihrem Teilnehmer nutzen und selbst vielleicht auch davon profitieren? </w:t>
                      </w:r>
                    </w:p>
                    <w:p w:rsidR="00CC733A" w:rsidRPr="005600C3" w:rsidRDefault="00CC733A" w:rsidP="00062468">
                      <w:pPr>
                        <w:ind w:left="708"/>
                        <w:rPr>
                          <w:rFonts w:ascii="Arial" w:hAnsi="Arial" w:cs="Arial"/>
                          <w:sz w:val="24"/>
                          <w:szCs w:val="24"/>
                        </w:rPr>
                      </w:pPr>
                    </w:p>
                    <w:p w:rsidR="00CC733A" w:rsidRDefault="00CC733A"/>
                  </w:txbxContent>
                </v:textbox>
                <w10:wrap type="topAndBottom"/>
              </v:shape>
            </w:pict>
          </mc:Fallback>
        </mc:AlternateContent>
      </w:r>
    </w:p>
    <w:p w:rsidR="00AA11C2" w:rsidRPr="005600C3" w:rsidRDefault="00F40900" w:rsidP="00F40900">
      <w:pPr>
        <w:pStyle w:val="Zwischenberschrift"/>
      </w:pPr>
      <w:r>
        <w:t>Die Teilnehmenden</w:t>
      </w:r>
      <w:r w:rsidR="00330284">
        <w:t xml:space="preserve"> müssen die Möglichkeit zur Selbststeuerung haben</w:t>
      </w:r>
    </w:p>
    <w:p w:rsidR="00AA11C2" w:rsidRPr="005600C3" w:rsidRDefault="00AA11C2" w:rsidP="00AA11C2">
      <w:pPr>
        <w:rPr>
          <w:rFonts w:ascii="Arial" w:hAnsi="Arial" w:cs="Arial"/>
          <w:sz w:val="24"/>
          <w:szCs w:val="24"/>
        </w:rPr>
      </w:pPr>
      <w:r w:rsidRPr="005600C3">
        <w:rPr>
          <w:rFonts w:ascii="Arial" w:hAnsi="Arial" w:cs="Arial"/>
          <w:sz w:val="24"/>
          <w:szCs w:val="24"/>
        </w:rPr>
        <w:t xml:space="preserve">Wir wissen aus unseren eigenen Lernerfahrungen, dass die </w:t>
      </w:r>
      <w:proofErr w:type="spellStart"/>
      <w:r w:rsidRPr="005600C3">
        <w:rPr>
          <w:rFonts w:ascii="Arial" w:hAnsi="Arial" w:cs="Arial"/>
          <w:sz w:val="24"/>
          <w:szCs w:val="24"/>
        </w:rPr>
        <w:t>Behaltedauer</w:t>
      </w:r>
      <w:proofErr w:type="spellEnd"/>
      <w:r w:rsidRPr="005600C3">
        <w:rPr>
          <w:rFonts w:ascii="Arial" w:hAnsi="Arial" w:cs="Arial"/>
          <w:sz w:val="24"/>
          <w:szCs w:val="24"/>
        </w:rPr>
        <w:t xml:space="preserve"> von selbst erarbeiteten, selbst herausgefundenen Inhalten beispielsweise deutlich länger ist, als wenn man etwas vorgesagt, vorgelesen, „vorgekaut“ bekommt. </w:t>
      </w:r>
      <w:r w:rsidR="00330284">
        <w:rPr>
          <w:rFonts w:ascii="Arial" w:hAnsi="Arial" w:cs="Arial"/>
          <w:sz w:val="24"/>
          <w:szCs w:val="24"/>
        </w:rPr>
        <w:t>Lernende</w:t>
      </w:r>
      <w:r w:rsidRPr="005600C3">
        <w:rPr>
          <w:rFonts w:ascii="Arial" w:hAnsi="Arial" w:cs="Arial"/>
          <w:sz w:val="24"/>
          <w:szCs w:val="24"/>
        </w:rPr>
        <w:t xml:space="preserve"> müssen selbsttätig sein.</w:t>
      </w:r>
      <w:r w:rsidR="00062468">
        <w:rPr>
          <w:rFonts w:ascii="Arial" w:hAnsi="Arial" w:cs="Arial"/>
          <w:sz w:val="24"/>
          <w:szCs w:val="24"/>
        </w:rPr>
        <w:t xml:space="preserve"> </w:t>
      </w:r>
      <w:r w:rsidRPr="005600C3">
        <w:rPr>
          <w:rFonts w:ascii="Arial" w:hAnsi="Arial" w:cs="Arial"/>
          <w:sz w:val="24"/>
          <w:szCs w:val="24"/>
        </w:rPr>
        <w:t xml:space="preserve">Wir wissen auch, dass wir dann kompetent unseren Lernprozess verantworten können, wenn wir unsere Lernwege, Lernarten, Lernzeiten, </w:t>
      </w:r>
      <w:r w:rsidRPr="005600C3">
        <w:rPr>
          <w:rFonts w:ascii="Arial" w:hAnsi="Arial" w:cs="Arial"/>
          <w:sz w:val="24"/>
          <w:szCs w:val="24"/>
        </w:rPr>
        <w:lastRenderedPageBreak/>
        <w:t>Lernstrategien selbst wählen bzw. mitb</w:t>
      </w:r>
      <w:r w:rsidR="00330284">
        <w:rPr>
          <w:rFonts w:ascii="Arial" w:hAnsi="Arial" w:cs="Arial"/>
          <w:sz w:val="24"/>
          <w:szCs w:val="24"/>
        </w:rPr>
        <w:t>estimmen können. Dies sind nur zwei</w:t>
      </w:r>
      <w:r w:rsidRPr="005600C3">
        <w:rPr>
          <w:rFonts w:ascii="Arial" w:hAnsi="Arial" w:cs="Arial"/>
          <w:sz w:val="24"/>
          <w:szCs w:val="24"/>
        </w:rPr>
        <w:t xml:space="preserve"> Beispiele für die Eigenverantwortung durch den </w:t>
      </w:r>
      <w:r w:rsidR="00330284">
        <w:rPr>
          <w:rFonts w:ascii="Arial" w:hAnsi="Arial" w:cs="Arial"/>
          <w:sz w:val="24"/>
          <w:szCs w:val="24"/>
        </w:rPr>
        <w:t>Lernenden</w:t>
      </w:r>
      <w:r w:rsidRPr="005600C3">
        <w:rPr>
          <w:rFonts w:ascii="Arial" w:hAnsi="Arial" w:cs="Arial"/>
          <w:sz w:val="24"/>
          <w:szCs w:val="24"/>
        </w:rPr>
        <w:t xml:space="preserve">, welche der Ermöglichungsdidaktik gerecht werden. </w:t>
      </w:r>
    </w:p>
    <w:p w:rsidR="00AA11C2" w:rsidRPr="005600C3" w:rsidRDefault="00AA11C2" w:rsidP="00F40900">
      <w:pPr>
        <w:pStyle w:val="Zwischenberschrift"/>
      </w:pPr>
      <w:r w:rsidRPr="005600C3">
        <w:t>Kompetenzerweiterung/Kompetenz</w:t>
      </w:r>
      <w:r w:rsidR="00CE047D">
        <w:t>steigerung/Outcome-Orientierung</w:t>
      </w:r>
    </w:p>
    <w:p w:rsidR="00207EA4" w:rsidRDefault="00414F08" w:rsidP="00AA11C2">
      <w:pPr>
        <w:rPr>
          <w:rFonts w:ascii="Arial" w:hAnsi="Arial" w:cs="Arial"/>
          <w:sz w:val="24"/>
          <w:szCs w:val="24"/>
        </w:rPr>
      </w:pPr>
      <w:r>
        <w:rPr>
          <w:rFonts w:ascii="Arial" w:hAnsi="Arial" w:cs="Arial"/>
          <w:noProof/>
          <w:sz w:val="24"/>
          <w:szCs w:val="24"/>
          <w:bdr w:val="none" w:sz="0" w:space="0" w:color="auto"/>
        </w:rPr>
        <mc:AlternateContent>
          <mc:Choice Requires="wpg">
            <w:drawing>
              <wp:anchor distT="0" distB="0" distL="114300" distR="114300" simplePos="0" relativeHeight="251663360" behindDoc="0" locked="0" layoutInCell="1" allowOverlap="1">
                <wp:simplePos x="0" y="0"/>
                <wp:positionH relativeFrom="column">
                  <wp:posOffset>-4445</wp:posOffset>
                </wp:positionH>
                <wp:positionV relativeFrom="paragraph">
                  <wp:posOffset>1445895</wp:posOffset>
                </wp:positionV>
                <wp:extent cx="5622925" cy="4114800"/>
                <wp:effectExtent l="0" t="0" r="0" b="0"/>
                <wp:wrapSquare wrapText="bothSides"/>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2925" cy="4114800"/>
                          <a:chOff x="0" y="0"/>
                          <a:chExt cx="5622925" cy="4114800"/>
                        </a:xfrm>
                      </wpg:grpSpPr>
                      <pic:pic xmlns:pic="http://schemas.openxmlformats.org/drawingml/2006/picture">
                        <pic:nvPicPr>
                          <pic:cNvPr id="5" name="Grafik 5"/>
                          <pic:cNvPicPr>
                            <a:picLocks noChangeAspect="1"/>
                          </pic:cNvPicPr>
                        </pic:nvPicPr>
                        <pic:blipFill rotWithShape="1">
                          <a:blip r:embed="rId9" cstate="print">
                            <a:extLst>
                              <a:ext uri="{28A0092B-C50C-407E-A947-70E740481C1C}">
                                <a14:useLocalDpi xmlns:a14="http://schemas.microsoft.com/office/drawing/2010/main" val="0"/>
                              </a:ext>
                            </a:extLst>
                          </a:blip>
                          <a:srcRect t="19757"/>
                          <a:stretch/>
                        </pic:blipFill>
                        <pic:spPr bwMode="auto">
                          <a:xfrm>
                            <a:off x="0" y="0"/>
                            <a:ext cx="5622925" cy="3592195"/>
                          </a:xfrm>
                          <a:prstGeom prst="rect">
                            <a:avLst/>
                          </a:prstGeom>
                          <a:ln>
                            <a:noFill/>
                          </a:ln>
                          <a:extLst>
                            <a:ext uri="{53640926-AAD7-44D8-BBD7-CCE9431645EC}">
                              <a14:shadowObscured xmlns:a14="http://schemas.microsoft.com/office/drawing/2010/main"/>
                            </a:ext>
                          </a:extLst>
                        </pic:spPr>
                      </pic:pic>
                      <wps:wsp>
                        <wps:cNvPr id="6" name="Textfeld 2"/>
                        <wps:cNvSpPr txBox="1">
                          <a:spLocks noChangeArrowheads="1"/>
                        </wps:cNvSpPr>
                        <wps:spPr bwMode="auto">
                          <a:xfrm>
                            <a:off x="0" y="3676650"/>
                            <a:ext cx="5622925" cy="438150"/>
                          </a:xfrm>
                          <a:prstGeom prst="rect">
                            <a:avLst/>
                          </a:prstGeom>
                          <a:solidFill>
                            <a:srgbClr val="FFFFFF"/>
                          </a:solidFill>
                          <a:ln w="9525">
                            <a:noFill/>
                            <a:miter lim="800000"/>
                            <a:headEnd/>
                            <a:tailEnd/>
                          </a:ln>
                        </wps:spPr>
                        <wps:txbx>
                          <w:txbxContent>
                            <w:p w:rsidR="00CC733A" w:rsidRPr="00AA7FAE" w:rsidRDefault="00CC733A" w:rsidP="00AA7FAE">
                              <w:pPr>
                                <w:rPr>
                                  <w:rFonts w:ascii="Arial" w:hAnsi="Arial" w:cs="Arial"/>
                                  <w:i/>
                                  <w:sz w:val="20"/>
                                  <w:szCs w:val="20"/>
                                </w:rPr>
                              </w:pPr>
                              <w:r>
                                <w:rPr>
                                  <w:rFonts w:ascii="Arial" w:hAnsi="Arial" w:cs="Arial"/>
                                  <w:i/>
                                  <w:sz w:val="20"/>
                                  <w:szCs w:val="20"/>
                                </w:rPr>
                                <w:t>Aktivierendes und selbstgesteuertes Lernen</w:t>
                              </w:r>
                              <w:r w:rsidRPr="00AA7FAE">
                                <w:rPr>
                                  <w:rFonts w:ascii="Arial" w:hAnsi="Arial" w:cs="Arial"/>
                                  <w:i/>
                                  <w:sz w:val="20"/>
                                  <w:szCs w:val="20"/>
                                </w:rPr>
                                <w:t xml:space="preserve">. </w:t>
                              </w:r>
                              <w:r w:rsidR="00FC4DE1">
                                <w:rPr>
                                  <w:rFonts w:ascii="Arial" w:hAnsi="Arial" w:cs="Arial"/>
                                  <w:i/>
                                  <w:sz w:val="20"/>
                                  <w:szCs w:val="20"/>
                                </w:rPr>
                                <w:t>(Bild:</w:t>
                              </w:r>
                              <w:r w:rsidR="00FC4DE1" w:rsidRPr="0020061C">
                                <w:rPr>
                                  <w:rFonts w:ascii="Arial" w:hAnsi="Arial" w:cs="Arial"/>
                                  <w:i/>
                                  <w:sz w:val="20"/>
                                  <w:szCs w:val="20"/>
                                </w:rPr>
                                <w:t xml:space="preserve"> </w:t>
                              </w:r>
                              <w:r w:rsidR="00FC4DE1" w:rsidRPr="0020061C">
                                <w:rPr>
                                  <w:rFonts w:ascii="Arial" w:eastAsia="Times New Roman" w:hAnsi="Arial" w:cs="Arial"/>
                                  <w:i/>
                                  <w:sz w:val="20"/>
                                  <w:szCs w:val="20"/>
                                </w:rPr>
                                <w:t>WIFI Österreich/</w:t>
                              </w:r>
                              <w:proofErr w:type="spellStart"/>
                              <w:r w:rsidR="00FC4DE1" w:rsidRPr="0020061C">
                                <w:rPr>
                                  <w:rFonts w:ascii="Arial" w:eastAsia="Times New Roman" w:hAnsi="Arial" w:cs="Arial"/>
                                  <w:i/>
                                  <w:sz w:val="20"/>
                                  <w:szCs w:val="20"/>
                                </w:rPr>
                                <w:t>querflug</w:t>
                              </w:r>
                              <w:proofErr w:type="spellEnd"/>
                              <w:r w:rsidR="00FC4DE1">
                                <w:rPr>
                                  <w:rFonts w:ascii="Arial" w:eastAsia="Times New Roman" w:hAnsi="Arial" w:cs="Arial"/>
                                  <w:i/>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10" o:spid="_x0000_s1028" style="position:absolute;margin-left:-.35pt;margin-top:113.85pt;width:442.75pt;height:324pt;z-index:251663360;mso-width-relative:margin;mso-height-relative:margin" coordsize="56229,4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9" type="#_x0000_t75" style="position:absolute;width:56229;height:3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PPnDAAAA2gAAAA8AAABkcnMvZG93bnJldi54bWxEj1trwkAUhN8F/8NyhL7pJm29EF2lWkpt&#10;EcTb+yF7TILZszG71fjvu4Lg4zAz3zCTWWNKcaHaFZYVxL0IBHFqdcGZgv3uqzsC4TyyxtIyKbiR&#10;g9m03Zpgou2VN3TZ+kwECLsEFeTeV4mULs3JoOvZijh4R1sb9EHWmdQ1XgPclPI1igbSYMFhIceK&#10;Fjmlp+2fUbB6s4d4QZ/ftI7i3/PyveoP5z9KvXSajzEIT41/hh/tpVbQh/uVcAP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M8+cMAAADaAAAADwAAAAAAAAAAAAAAAACf&#10;AgAAZHJzL2Rvd25yZXYueG1sUEsFBgAAAAAEAAQA9wAAAI8DAAAAAA==&#10;">
                  <v:imagedata r:id="rId10" o:title="" croptop="12948f"/>
                  <v:path arrowok="t"/>
                </v:shape>
                <v:shape id="_x0000_s1030" type="#_x0000_t202" style="position:absolute;top:36766;width:56229;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CC733A" w:rsidRPr="00AA7FAE" w:rsidRDefault="00CC733A" w:rsidP="00AA7FAE">
                        <w:pPr>
                          <w:rPr>
                            <w:rFonts w:ascii="Arial" w:hAnsi="Arial" w:cs="Arial"/>
                            <w:i/>
                            <w:sz w:val="20"/>
                            <w:szCs w:val="20"/>
                          </w:rPr>
                        </w:pPr>
                        <w:r>
                          <w:rPr>
                            <w:rFonts w:ascii="Arial" w:hAnsi="Arial" w:cs="Arial"/>
                            <w:i/>
                            <w:sz w:val="20"/>
                            <w:szCs w:val="20"/>
                          </w:rPr>
                          <w:t>Aktivierendes und selbstgesteuertes Lernen</w:t>
                        </w:r>
                        <w:r w:rsidRPr="00AA7FAE">
                          <w:rPr>
                            <w:rFonts w:ascii="Arial" w:hAnsi="Arial" w:cs="Arial"/>
                            <w:i/>
                            <w:sz w:val="20"/>
                            <w:szCs w:val="20"/>
                          </w:rPr>
                          <w:t xml:space="preserve">. </w:t>
                        </w:r>
                        <w:r w:rsidR="00FC4DE1">
                          <w:rPr>
                            <w:rFonts w:ascii="Arial" w:hAnsi="Arial" w:cs="Arial"/>
                            <w:i/>
                            <w:sz w:val="20"/>
                            <w:szCs w:val="20"/>
                          </w:rPr>
                          <w:t>(Bild:</w:t>
                        </w:r>
                        <w:r w:rsidR="00FC4DE1" w:rsidRPr="0020061C">
                          <w:rPr>
                            <w:rFonts w:ascii="Arial" w:hAnsi="Arial" w:cs="Arial"/>
                            <w:i/>
                            <w:sz w:val="20"/>
                            <w:szCs w:val="20"/>
                          </w:rPr>
                          <w:t xml:space="preserve"> </w:t>
                        </w:r>
                        <w:r w:rsidR="00FC4DE1" w:rsidRPr="0020061C">
                          <w:rPr>
                            <w:rFonts w:ascii="Arial" w:eastAsia="Times New Roman" w:hAnsi="Arial" w:cs="Arial"/>
                            <w:i/>
                            <w:sz w:val="20"/>
                            <w:szCs w:val="20"/>
                          </w:rPr>
                          <w:t>WIFI Österreich/</w:t>
                        </w:r>
                        <w:proofErr w:type="spellStart"/>
                        <w:r w:rsidR="00FC4DE1" w:rsidRPr="0020061C">
                          <w:rPr>
                            <w:rFonts w:ascii="Arial" w:eastAsia="Times New Roman" w:hAnsi="Arial" w:cs="Arial"/>
                            <w:i/>
                            <w:sz w:val="20"/>
                            <w:szCs w:val="20"/>
                          </w:rPr>
                          <w:t>querflug</w:t>
                        </w:r>
                        <w:proofErr w:type="spellEnd"/>
                        <w:r w:rsidR="00FC4DE1">
                          <w:rPr>
                            <w:rFonts w:ascii="Arial" w:eastAsia="Times New Roman" w:hAnsi="Arial" w:cs="Arial"/>
                            <w:i/>
                            <w:sz w:val="20"/>
                            <w:szCs w:val="20"/>
                          </w:rPr>
                          <w:t>)</w:t>
                        </w:r>
                      </w:p>
                    </w:txbxContent>
                  </v:textbox>
                </v:shape>
                <w10:wrap type="square"/>
              </v:group>
            </w:pict>
          </mc:Fallback>
        </mc:AlternateContent>
      </w:r>
      <w:r w:rsidR="00AA11C2" w:rsidRPr="005600C3">
        <w:rPr>
          <w:rFonts w:ascii="Arial" w:hAnsi="Arial" w:cs="Arial"/>
          <w:sz w:val="24"/>
          <w:szCs w:val="24"/>
        </w:rPr>
        <w:t xml:space="preserve">Erfolgreiches Lernen geht heutzutage über die reine fachliche Kompetenz hinaus. Mit dem WIFI-Lernmodell LENA haben wir einerseits die Planung eines Seminars, andererseits den jeweiligen </w:t>
      </w:r>
      <w:r w:rsidR="00330284">
        <w:rPr>
          <w:rFonts w:ascii="Arial" w:hAnsi="Arial" w:cs="Arial"/>
          <w:sz w:val="24"/>
          <w:szCs w:val="24"/>
        </w:rPr>
        <w:t>Methodeneinsatz betreffend, fünf</w:t>
      </w:r>
      <w:r w:rsidR="00AA11C2" w:rsidRPr="005600C3">
        <w:rPr>
          <w:rFonts w:ascii="Arial" w:hAnsi="Arial" w:cs="Arial"/>
          <w:sz w:val="24"/>
          <w:szCs w:val="24"/>
        </w:rPr>
        <w:t xml:space="preserve"> Kriterien definiert, welche für einen erfolgreichen Kompetenzerwerb notwendig sind.</w:t>
      </w:r>
      <w:r w:rsidR="00330284">
        <w:rPr>
          <w:rFonts w:ascii="Arial" w:hAnsi="Arial" w:cs="Arial"/>
          <w:sz w:val="24"/>
          <w:szCs w:val="24"/>
        </w:rPr>
        <w:t xml:space="preserve"> </w:t>
      </w:r>
      <w:r w:rsidR="00AA11C2" w:rsidRPr="005600C3">
        <w:rPr>
          <w:rFonts w:ascii="Arial" w:hAnsi="Arial" w:cs="Arial"/>
          <w:sz w:val="24"/>
          <w:szCs w:val="24"/>
        </w:rPr>
        <w:t xml:space="preserve">Für das Seminargeschehen bedeutet dies, dass das jeweilige Setting den sogenannten </w:t>
      </w:r>
      <w:r w:rsidR="00AA11C2" w:rsidRPr="00330284">
        <w:rPr>
          <w:rFonts w:ascii="Arial" w:hAnsi="Arial" w:cs="Arial"/>
          <w:b/>
          <w:sz w:val="24"/>
          <w:szCs w:val="24"/>
        </w:rPr>
        <w:t>SPASS-Kriterien</w:t>
      </w:r>
      <w:r w:rsidR="00AA11C2" w:rsidRPr="005600C3">
        <w:rPr>
          <w:rFonts w:ascii="Arial" w:hAnsi="Arial" w:cs="Arial"/>
          <w:sz w:val="24"/>
          <w:szCs w:val="24"/>
        </w:rPr>
        <w:t xml:space="preserve"> gerecht wird:</w:t>
      </w:r>
    </w:p>
    <w:p w:rsidR="00207EA4" w:rsidRDefault="00207EA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br w:type="page"/>
      </w:r>
    </w:p>
    <w:p w:rsidR="00AA11C2" w:rsidRPr="005600C3" w:rsidRDefault="00207EA4" w:rsidP="0001792F">
      <w:pPr>
        <w:pStyle w:val="Zwischenberschrift"/>
      </w:pPr>
      <w:r>
        <w:lastRenderedPageBreak/>
        <w:t>SPASS bedeutet:</w:t>
      </w:r>
    </w:p>
    <w:p w:rsidR="00AA11C2" w:rsidRPr="005600C3" w:rsidRDefault="00CE047D" w:rsidP="00330284">
      <w:pPr>
        <w:pStyle w:val="AufzhlungPunkte"/>
      </w:pPr>
      <w:r w:rsidRPr="00CE047D">
        <w:rPr>
          <w:b/>
        </w:rPr>
        <w:t>S</w:t>
      </w:r>
      <w:r w:rsidR="00AA11C2" w:rsidRPr="005600C3">
        <w:t>elbstgesteuert: s.o.</w:t>
      </w:r>
    </w:p>
    <w:p w:rsidR="00AA11C2" w:rsidRPr="005600C3" w:rsidRDefault="00CE047D" w:rsidP="00330284">
      <w:pPr>
        <w:pStyle w:val="AufzhlungPunkte"/>
      </w:pPr>
      <w:r w:rsidRPr="00CE047D">
        <w:rPr>
          <w:b/>
        </w:rPr>
        <w:t>P</w:t>
      </w:r>
      <w:r w:rsidR="00AA11C2" w:rsidRPr="005600C3">
        <w:t>roduktiv: jede Aufgabe, jeder Auftrag sollte zu einem Ergebnis führen – ohne Lernergebnis ist keine Überprüfbarkeit möglich, somit auch nicht die Feststellung des Transfers in die eigene Praxis</w:t>
      </w:r>
    </w:p>
    <w:p w:rsidR="00AA11C2" w:rsidRPr="005600C3" w:rsidRDefault="00CE047D" w:rsidP="00330284">
      <w:pPr>
        <w:pStyle w:val="AufzhlungPunkte"/>
      </w:pPr>
      <w:r>
        <w:rPr>
          <w:b/>
        </w:rPr>
        <w:t>A</w:t>
      </w:r>
      <w:r w:rsidR="00AA11C2" w:rsidRPr="005600C3">
        <w:t xml:space="preserve">ktivierend: einerseits den Lernprozess betreffend, andererseits auch den Zustand der TN </w:t>
      </w:r>
      <w:r w:rsidR="00330284">
        <w:t xml:space="preserve">betreffend </w:t>
      </w:r>
      <w:r w:rsidR="00AA11C2" w:rsidRPr="005600C3">
        <w:t>(z.B. Konzentrations- /Aktivierungsübung)</w:t>
      </w:r>
    </w:p>
    <w:p w:rsidR="00AA11C2" w:rsidRPr="005600C3" w:rsidRDefault="00CE047D" w:rsidP="00330284">
      <w:pPr>
        <w:pStyle w:val="AufzhlungPunkte"/>
      </w:pPr>
      <w:r>
        <w:rPr>
          <w:b/>
        </w:rPr>
        <w:t>S</w:t>
      </w:r>
      <w:r w:rsidR="00AA11C2" w:rsidRPr="005600C3">
        <w:t>ituativ: die bisherige Erfahrungswelt d</w:t>
      </w:r>
      <w:r w:rsidR="00330284">
        <w:t>er T</w:t>
      </w:r>
      <w:r>
        <w:t>eilnehmenden</w:t>
      </w:r>
      <w:r w:rsidR="00330284">
        <w:t xml:space="preserve"> und des </w:t>
      </w:r>
      <w:r>
        <w:t>Lehrenden</w:t>
      </w:r>
      <w:r w:rsidR="00330284">
        <w:t xml:space="preserve"> miteinbeziehen,</w:t>
      </w:r>
      <w:r w:rsidR="00AA11C2" w:rsidRPr="005600C3">
        <w:t xml:space="preserve"> ebenso wie die jeweilige Lernsituation</w:t>
      </w:r>
    </w:p>
    <w:p w:rsidR="00AA11C2" w:rsidRPr="005600C3" w:rsidRDefault="00CE047D" w:rsidP="00330284">
      <w:pPr>
        <w:pStyle w:val="AufzhlungPunkte"/>
      </w:pPr>
      <w:r>
        <w:rPr>
          <w:b/>
        </w:rPr>
        <w:t>S</w:t>
      </w:r>
      <w:r w:rsidR="00AA11C2" w:rsidRPr="005600C3">
        <w:t xml:space="preserve">ozial: das Erleben unterschiedlicher Sozialformen führt zur Stärkung sozialer Kompetenz (Teamarbeit, Kommunikation), ermöglicht vielfältige Lösungsansätze, regt den Austausch untereinander an, ermöglicht Peer Feedback etc. </w:t>
      </w:r>
    </w:p>
    <w:p w:rsidR="00AA11C2" w:rsidRDefault="00AA11C2" w:rsidP="00AA11C2">
      <w:pPr>
        <w:rPr>
          <w:rFonts w:ascii="Arial" w:hAnsi="Arial" w:cs="Arial"/>
          <w:sz w:val="24"/>
          <w:szCs w:val="24"/>
        </w:rPr>
      </w:pPr>
    </w:p>
    <w:p w:rsidR="00330284" w:rsidRDefault="00330284" w:rsidP="00AA11C2">
      <w:pPr>
        <w:rPr>
          <w:rFonts w:ascii="Arial" w:hAnsi="Arial" w:cs="Arial"/>
          <w:sz w:val="24"/>
          <w:szCs w:val="24"/>
        </w:rPr>
      </w:pPr>
      <w:r>
        <w:rPr>
          <w:rFonts w:ascii="Arial" w:hAnsi="Arial" w:cs="Arial"/>
          <w:sz w:val="24"/>
          <w:szCs w:val="24"/>
        </w:rPr>
        <w:t>Die praktische Umsetzung möchte ich gerne an einem Beispiel erklären.</w:t>
      </w:r>
    </w:p>
    <w:p w:rsidR="007E1231" w:rsidRDefault="00207EA4" w:rsidP="00207EA4">
      <w:pPr>
        <w:pStyle w:val="Flietext"/>
      </w:pPr>
      <w:r>
        <w:rPr>
          <w:szCs w:val="24"/>
        </w:rPr>
        <w:t xml:space="preserve">Lesen Sie hierzu </w:t>
      </w:r>
      <w:r w:rsidR="007E1231">
        <w:rPr>
          <w:szCs w:val="24"/>
        </w:rPr>
        <w:t xml:space="preserve">(in Kürze) </w:t>
      </w:r>
      <w:r>
        <w:rPr>
          <w:szCs w:val="24"/>
        </w:rPr>
        <w:t>den zweiten</w:t>
      </w:r>
      <w:r w:rsidR="00330284">
        <w:rPr>
          <w:szCs w:val="24"/>
        </w:rPr>
        <w:t xml:space="preserve"> Teil des </w:t>
      </w:r>
      <w:r w:rsidRPr="007E1231">
        <w:rPr>
          <w:szCs w:val="24"/>
        </w:rPr>
        <w:t>B</w:t>
      </w:r>
      <w:r w:rsidR="00330284" w:rsidRPr="007E1231">
        <w:rPr>
          <w:szCs w:val="24"/>
        </w:rPr>
        <w:t>erichts:</w:t>
      </w:r>
      <w:r w:rsidRPr="007E1231">
        <w:t xml:space="preserve"> </w:t>
      </w:r>
      <w:r w:rsidR="007E1231">
        <w:t>„</w:t>
      </w:r>
      <w:r w:rsidRPr="007E1231">
        <w:t>Ermöglichungsdidaktik praktisch umgesetzt: wie geht das und was haben die Lehrenden davon?</w:t>
      </w:r>
      <w:r w:rsidR="007E1231">
        <w:t xml:space="preserve">“ auf </w:t>
      </w:r>
      <w:hyperlink r:id="rId11" w:history="1">
        <w:r w:rsidR="007E1231" w:rsidRPr="004B7D00">
          <w:rPr>
            <w:rStyle w:val="Hyperlink"/>
          </w:rPr>
          <w:t>wb-web.de</w:t>
        </w:r>
      </w:hyperlink>
    </w:p>
    <w:p w:rsidR="00E673E3" w:rsidRPr="0088419C" w:rsidRDefault="00E673E3" w:rsidP="00207EA4">
      <w:pPr>
        <w:pStyle w:val="Flietext"/>
        <w:rPr>
          <w:i/>
          <w:sz w:val="20"/>
          <w:szCs w:val="20"/>
        </w:rPr>
      </w:pPr>
      <w:r w:rsidRPr="0088419C">
        <w:rPr>
          <w:i/>
          <w:noProof/>
          <w:sz w:val="20"/>
          <w:szCs w:val="20"/>
          <w:bdr w:val="none" w:sz="0" w:space="0" w:color="auto"/>
        </w:rPr>
        <w:drawing>
          <wp:anchor distT="0" distB="0" distL="114300" distR="114300" simplePos="0" relativeHeight="251675648" behindDoc="0" locked="0" layoutInCell="1" allowOverlap="1">
            <wp:simplePos x="0" y="0"/>
            <wp:positionH relativeFrom="column">
              <wp:posOffset>-7620</wp:posOffset>
            </wp:positionH>
            <wp:positionV relativeFrom="paragraph">
              <wp:posOffset>59055</wp:posOffset>
            </wp:positionV>
            <wp:extent cx="1254760" cy="1882140"/>
            <wp:effectExtent l="0" t="0" r="2540"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zach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760" cy="1882140"/>
                    </a:xfrm>
                    <a:prstGeom prst="rect">
                      <a:avLst/>
                    </a:prstGeom>
                  </pic:spPr>
                </pic:pic>
              </a:graphicData>
            </a:graphic>
          </wp:anchor>
        </w:drawing>
      </w:r>
      <w:r w:rsidRPr="0088419C">
        <w:rPr>
          <w:i/>
          <w:sz w:val="20"/>
          <w:szCs w:val="20"/>
        </w:rPr>
        <w:t xml:space="preserve">Die Erziehungswissenschaftlerin Susanne Czachs ist </w:t>
      </w:r>
      <w:r w:rsidR="00CC733A" w:rsidRPr="0088419C">
        <w:rPr>
          <w:i/>
          <w:sz w:val="20"/>
          <w:szCs w:val="20"/>
        </w:rPr>
        <w:t>Referatsleiterin</w:t>
      </w:r>
      <w:r w:rsidRPr="0088419C">
        <w:rPr>
          <w:i/>
          <w:sz w:val="20"/>
          <w:szCs w:val="20"/>
        </w:rPr>
        <w:t xml:space="preserve"> im WIFI Niederösterreich. Sie hat jahrelange Erfahrung im Trainingsbereich, hält Vorträge und berichtet über Erfahrungen mit der Einführung und dem Ausbau von </w:t>
      </w:r>
      <w:r w:rsidR="00CC733A" w:rsidRPr="0088419C">
        <w:rPr>
          <w:i/>
          <w:sz w:val="20"/>
          <w:szCs w:val="20"/>
        </w:rPr>
        <w:t>LENA</w:t>
      </w:r>
      <w:r w:rsidRPr="0088419C">
        <w:rPr>
          <w:i/>
          <w:sz w:val="20"/>
          <w:szCs w:val="20"/>
        </w:rPr>
        <w:t xml:space="preserve"> in </w:t>
      </w:r>
      <w:r w:rsidR="00CC733A" w:rsidRPr="0088419C">
        <w:rPr>
          <w:i/>
          <w:sz w:val="20"/>
          <w:szCs w:val="20"/>
        </w:rPr>
        <w:t xml:space="preserve">ihrer </w:t>
      </w:r>
      <w:r w:rsidRPr="0088419C">
        <w:rPr>
          <w:i/>
          <w:sz w:val="20"/>
          <w:szCs w:val="20"/>
        </w:rPr>
        <w:t>Bildungsorganisation</w:t>
      </w:r>
      <w:r w:rsidR="00CC733A" w:rsidRPr="0088419C">
        <w:rPr>
          <w:i/>
          <w:sz w:val="20"/>
          <w:szCs w:val="20"/>
        </w:rPr>
        <w:t xml:space="preserve">. Mehr über LENA lesen Sie auf den Seiten des </w:t>
      </w:r>
      <w:hyperlink r:id="rId13" w:history="1">
        <w:r w:rsidRPr="0088419C">
          <w:rPr>
            <w:rStyle w:val="Hyperlink"/>
            <w:i/>
            <w:sz w:val="20"/>
            <w:szCs w:val="20"/>
          </w:rPr>
          <w:t>WIFI Österreich</w:t>
        </w:r>
      </w:hyperlink>
      <w:r w:rsidRPr="0088419C">
        <w:rPr>
          <w:i/>
          <w:sz w:val="20"/>
          <w:szCs w:val="20"/>
        </w:rPr>
        <w:t xml:space="preserve">. </w:t>
      </w:r>
    </w:p>
    <w:p w:rsidR="00E673E3" w:rsidRDefault="00E673E3" w:rsidP="00207EA4">
      <w:pPr>
        <w:pStyle w:val="Flietext"/>
      </w:pPr>
    </w:p>
    <w:p w:rsidR="00E673E3" w:rsidRDefault="00E673E3" w:rsidP="00207EA4">
      <w:pPr>
        <w:pStyle w:val="Flietext"/>
      </w:pPr>
    </w:p>
    <w:p w:rsidR="00AA11C2" w:rsidRDefault="00AA11C2" w:rsidP="00207EA4">
      <w:pPr>
        <w:pStyle w:val="Flietext"/>
        <w:rPr>
          <w:szCs w:val="24"/>
          <w:highlight w:val="yellow"/>
        </w:rPr>
      </w:pPr>
    </w:p>
    <w:sectPr w:rsidR="00AA11C2" w:rsidSect="00FD3A72">
      <w:headerReference w:type="even" r:id="rId14"/>
      <w:headerReference w:type="default" r:id="rId15"/>
      <w:footerReference w:type="even" r:id="rId16"/>
      <w:footerReference w:type="default" r:id="rId17"/>
      <w:headerReference w:type="first" r:id="rId18"/>
      <w:footerReference w:type="first" r:id="rId19"/>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6FF" w:rsidRDefault="00BC26FF" w:rsidP="00014AE4">
      <w:pPr>
        <w:spacing w:after="0" w:line="240" w:lineRule="auto"/>
      </w:pPr>
      <w:r>
        <w:separator/>
      </w:r>
    </w:p>
  </w:endnote>
  <w:endnote w:type="continuationSeparator" w:id="0">
    <w:p w:rsidR="00BC26FF" w:rsidRDefault="00BC26FF"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INPro">
    <w:altName w:val="Corbel"/>
    <w:panose1 w:val="00000000000000000000"/>
    <w:charset w:val="00"/>
    <w:family w:val="swiss"/>
    <w:notTrueType/>
    <w:pitch w:val="variable"/>
    <w:sig w:usb0="A00002BF" w:usb1="4000207B"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28" w:rsidRDefault="00B4532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33A" w:rsidRDefault="00CC733A" w:rsidP="00DB4FF9">
    <w:pPr>
      <w:autoSpaceDE w:val="0"/>
      <w:autoSpaceDN w:val="0"/>
      <w:adjustRightInd w:val="0"/>
      <w:spacing w:after="0" w:line="240" w:lineRule="auto"/>
      <w:rPr>
        <w:rFonts w:ascii="DINPro" w:hAnsi="DINPro" w:cs="DINPro"/>
        <w:color w:val="333333"/>
        <w:sz w:val="16"/>
        <w:szCs w:val="16"/>
      </w:rPr>
    </w:pPr>
    <w:r w:rsidRPr="008F665E">
      <w:rPr>
        <w:noProof/>
        <w:bdr w:val="none" w:sz="0" w:space="0" w:color="auto"/>
      </w:rPr>
      <w:drawing>
        <wp:anchor distT="0" distB="0" distL="114300" distR="114300" simplePos="0" relativeHeight="251666432" behindDoc="0" locked="0" layoutInCell="1" allowOverlap="1">
          <wp:simplePos x="0" y="0"/>
          <wp:positionH relativeFrom="margin">
            <wp:align>left</wp:align>
          </wp:positionH>
          <wp:positionV relativeFrom="margin">
            <wp:posOffset>7894955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anchor>
      </w:drawing>
    </w:r>
  </w:p>
  <w:p w:rsidR="00CC733A" w:rsidRDefault="00CC733A" w:rsidP="00DB4FF9">
    <w:pPr>
      <w:autoSpaceDE w:val="0"/>
      <w:autoSpaceDN w:val="0"/>
      <w:adjustRightInd w:val="0"/>
      <w:spacing w:after="0" w:line="240" w:lineRule="auto"/>
      <w:rPr>
        <w:rFonts w:ascii="DINPro" w:hAnsi="DINPro" w:cs="DINPro"/>
        <w:color w:val="333333"/>
        <w:sz w:val="16"/>
        <w:szCs w:val="16"/>
      </w:rPr>
    </w:pPr>
  </w:p>
  <w:p w:rsidR="00CC733A" w:rsidRDefault="00CC733A" w:rsidP="00DB4FF9">
    <w:pPr>
      <w:autoSpaceDE w:val="0"/>
      <w:autoSpaceDN w:val="0"/>
      <w:adjustRightInd w:val="0"/>
      <w:spacing w:after="0" w:line="240" w:lineRule="auto"/>
      <w:rPr>
        <w:rFonts w:ascii="DINPro" w:hAnsi="DINPro" w:cs="DINPro"/>
        <w:color w:val="333333"/>
        <w:sz w:val="16"/>
        <w:szCs w:val="16"/>
      </w:rPr>
    </w:pPr>
  </w:p>
  <w:p w:rsidR="00CC733A" w:rsidRPr="00DB4FF9" w:rsidRDefault="00CC733A" w:rsidP="00DB4FF9">
    <w:pPr>
      <w:autoSpaceDE w:val="0"/>
      <w:autoSpaceDN w:val="0"/>
      <w:adjustRightInd w:val="0"/>
      <w:spacing w:after="0" w:line="240" w:lineRule="auto"/>
      <w:rPr>
        <w:rFonts w:ascii="Arial" w:hAnsi="Arial" w:cs="Arial"/>
        <w:color w:val="333333"/>
        <w:sz w:val="16"/>
        <w:szCs w:val="16"/>
      </w:rPr>
    </w:pPr>
    <w:r w:rsidRPr="00957FD7">
      <w:rPr>
        <w:rFonts w:ascii="Arial" w:hAnsi="Arial" w:cs="Arial"/>
        <w:color w:val="333333"/>
        <w:sz w:val="16"/>
        <w:szCs w:val="16"/>
      </w:rPr>
      <w:t>Dieses Material steht unter der Creativ</w:t>
    </w:r>
    <w:r>
      <w:rPr>
        <w:rFonts w:ascii="Arial" w:hAnsi="Arial" w:cs="Arial"/>
        <w:color w:val="333333"/>
        <w:sz w:val="16"/>
        <w:szCs w:val="16"/>
      </w:rPr>
      <w:t>e-</w:t>
    </w:r>
    <w:proofErr w:type="spellStart"/>
    <w:r>
      <w:rPr>
        <w:rFonts w:ascii="Arial" w:hAnsi="Arial" w:cs="Arial"/>
        <w:color w:val="333333"/>
        <w:sz w:val="16"/>
        <w:szCs w:val="16"/>
      </w:rPr>
      <w:t>Commons</w:t>
    </w:r>
    <w:proofErr w:type="spellEnd"/>
    <w:r>
      <w:rPr>
        <w:rFonts w:ascii="Arial" w:hAnsi="Arial" w:cs="Arial"/>
        <w:color w:val="333333"/>
        <w:sz w:val="16"/>
        <w:szCs w:val="16"/>
      </w:rPr>
      <w:t xml:space="preserve">-Lizenz Namensnennung – </w:t>
    </w:r>
    <w:r w:rsidRPr="00957FD7">
      <w:rPr>
        <w:rFonts w:ascii="Arial" w:hAnsi="Arial" w:cs="Arial"/>
        <w:color w:val="333333"/>
        <w:sz w:val="16"/>
        <w:szCs w:val="16"/>
      </w:rPr>
      <w:t>Weitergabe unter gleichen Bedingungen 3.0</w:t>
    </w:r>
    <w:bookmarkStart w:id="0" w:name="_GoBack"/>
    <w:bookmarkEnd w:id="0"/>
    <w:r w:rsidRPr="00957FD7">
      <w:rPr>
        <w:rFonts w:ascii="Arial" w:hAnsi="Arial" w:cs="Arial"/>
        <w:color w:val="333333"/>
        <w:sz w:val="16"/>
        <w:szCs w:val="16"/>
      </w:rPr>
      <w:t xml:space="preserve">. Um eine Kopie dieser Lizenz zu sehen, besuchen Sie </w:t>
    </w:r>
    <w:hyperlink r:id="rId2" w:history="1">
      <w:r w:rsidR="00B45328" w:rsidRPr="00B45328">
        <w:rPr>
          <w:rStyle w:val="Hyperlink"/>
          <w:rFonts w:ascii="Arial" w:hAnsi="Arial" w:cs="Arial"/>
          <w:sz w:val="16"/>
          <w:szCs w:val="16"/>
        </w:rPr>
        <w:t>http://creativecommons.org/licenses/by-sa/3.0/de/</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28" w:rsidRDefault="00B4532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6FF" w:rsidRDefault="00BC26FF" w:rsidP="00014AE4">
      <w:pPr>
        <w:spacing w:after="0" w:line="240" w:lineRule="auto"/>
      </w:pPr>
      <w:r>
        <w:separator/>
      </w:r>
    </w:p>
  </w:footnote>
  <w:footnote w:type="continuationSeparator" w:id="0">
    <w:p w:rsidR="00BC26FF" w:rsidRDefault="00BC26FF" w:rsidP="00014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28" w:rsidRDefault="00B4532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33A" w:rsidRDefault="00CC733A">
    <w:pPr>
      <w:pStyle w:val="Kopfzeile"/>
    </w:pPr>
    <w:r>
      <w:rPr>
        <w:noProof/>
        <w:lang w:eastAsia="de-DE"/>
      </w:rPr>
      <w:drawing>
        <wp:anchor distT="0" distB="0" distL="114300" distR="114300" simplePos="0" relativeHeight="251664384" behindDoc="1" locked="0" layoutInCell="1" allowOverlap="1">
          <wp:simplePos x="0" y="0"/>
          <wp:positionH relativeFrom="page">
            <wp:align>left</wp:align>
          </wp:positionH>
          <wp:positionV relativeFrom="paragraph">
            <wp:posOffset>-442595</wp:posOffset>
          </wp:positionV>
          <wp:extent cx="7562215" cy="609600"/>
          <wp:effectExtent l="0" t="0" r="63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52941"/>
                  <a:stretch/>
                </pic:blipFill>
                <pic:spPr bwMode="auto">
                  <a:xfrm>
                    <a:off x="0" y="0"/>
                    <a:ext cx="7562215" cy="609600"/>
                  </a:xfrm>
                  <a:prstGeom prst="rect">
                    <a:avLst/>
                  </a:prstGeom>
                  <a:noFill/>
                  <a:ln>
                    <a:noFill/>
                  </a:ln>
                  <a:extLst>
                    <a:ext uri="{53640926-AAD7-44D8-BBD7-CCE9431645EC}">
                      <a14:shadowObscured xmlns:a14="http://schemas.microsoft.com/office/drawing/2010/main"/>
                    </a:ext>
                  </a:extLst>
                </pic:spPr>
              </pic:pic>
            </a:graphicData>
          </a:graphic>
        </wp:anchor>
      </w:drawing>
    </w:r>
    <w:r w:rsidR="00414F08">
      <w:rPr>
        <w:rFonts w:ascii="Arial" w:eastAsia="Times New Roman" w:hAnsi="Arial" w:cs="Times New Roman"/>
        <w:noProof/>
        <w:color w:val="333333"/>
        <w:lang w:eastAsia="de-DE"/>
      </w:rPr>
      <mc:AlternateContent>
        <mc:Choice Requires="wps">
          <w:drawing>
            <wp:anchor distT="45720" distB="45720" distL="114300" distR="114300" simplePos="0" relativeHeight="251661312" behindDoc="0" locked="0" layoutInCell="1" allowOverlap="1">
              <wp:simplePos x="0" y="0"/>
              <wp:positionH relativeFrom="rightMargin">
                <wp:posOffset>6350</wp:posOffset>
              </wp:positionH>
              <wp:positionV relativeFrom="paragraph">
                <wp:posOffset>215900</wp:posOffset>
              </wp:positionV>
              <wp:extent cx="771525" cy="369570"/>
              <wp:effectExtent l="0" t="0" r="952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9570"/>
                      </a:xfrm>
                      <a:prstGeom prst="rect">
                        <a:avLst/>
                      </a:prstGeom>
                      <a:solidFill>
                        <a:srgbClr val="FFFFFF"/>
                      </a:solidFill>
                      <a:ln w="9525">
                        <a:noFill/>
                        <a:miter lim="800000"/>
                        <a:headEnd/>
                        <a:tailEnd/>
                      </a:ln>
                    </wps:spPr>
                    <wps:txbx>
                      <w:txbxContent>
                        <w:p w:rsidR="00CC733A" w:rsidRPr="00AC2223" w:rsidRDefault="00200E63" w:rsidP="00C93D17">
                          <w:pPr>
                            <w:jc w:val="right"/>
                            <w:rPr>
                              <w:rFonts w:ascii="Arial" w:hAnsi="Arial" w:cs="Arial"/>
                              <w:i/>
                              <w:sz w:val="18"/>
                              <w:szCs w:val="18"/>
                            </w:rPr>
                          </w:pPr>
                          <w:hyperlink r:id="rId2" w:history="1">
                            <w:r w:rsidR="00B45328" w:rsidRPr="00B45328">
                              <w:rPr>
                                <w:rStyle w:val="Hyperlink"/>
                                <w:rFonts w:ascii="Arial" w:hAnsi="Arial" w:cs="Arial"/>
                                <w:i/>
                                <w:iCs/>
                                <w:sz w:val="18"/>
                                <w:szCs w:val="18"/>
                              </w:rPr>
                              <w:t>wb-web.de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pt;margin-top:17pt;width:60.75pt;height:29.1pt;z-index:251661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" stroked="f">
              <v:textbox style="mso-fit-shape-to-text:t">
                <w:txbxContent>
                  <w:p w:rsidR="00CC733A" w:rsidRPr="00AC2223" w:rsidRDefault="00B45328" w:rsidP="00C93D17">
                    <w:pPr>
                      <w:jc w:val="right"/>
                      <w:rPr>
                        <w:rFonts w:ascii="Arial" w:hAnsi="Arial" w:cs="Arial"/>
                        <w:i/>
                        <w:sz w:val="18"/>
                        <w:szCs w:val="18"/>
                      </w:rPr>
                    </w:pPr>
                    <w:hyperlink r:id="rId3" w:history="1">
                      <w:r w:rsidRPr="00B45328">
                        <w:rPr>
                          <w:rStyle w:val="Hyperlink"/>
                          <w:rFonts w:ascii="Arial" w:hAnsi="Arial" w:cs="Arial"/>
                          <w:i/>
                          <w:iCs/>
                          <w:sz w:val="18"/>
                          <w:szCs w:val="18"/>
                        </w:rPr>
                        <w:t>wb-web.de</w:t>
                      </w:r>
                    </w:hyperlink>
                    <w:bookmarkStart w:id="1" w:name="_GoBack"/>
                    <w:bookmarkEnd w:id="1"/>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28" w:rsidRDefault="00B4532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EF3E31"/>
    <w:multiLevelType w:val="hybridMultilevel"/>
    <w:tmpl w:val="2FF8BE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6D4D50"/>
    <w:multiLevelType w:val="hybridMultilevel"/>
    <w:tmpl w:val="4B3228B6"/>
    <w:lvl w:ilvl="0" w:tplc="4D2C173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BEE2EDE"/>
    <w:multiLevelType w:val="hybridMultilevel"/>
    <w:tmpl w:val="68701448"/>
    <w:lvl w:ilvl="0" w:tplc="BE4AAB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57"/>
    <w:rsid w:val="00014AE4"/>
    <w:rsid w:val="0001792F"/>
    <w:rsid w:val="00051AF7"/>
    <w:rsid w:val="00061E89"/>
    <w:rsid w:val="00062468"/>
    <w:rsid w:val="000A44F1"/>
    <w:rsid w:val="000A644B"/>
    <w:rsid w:val="000C6BAB"/>
    <w:rsid w:val="000E4BEB"/>
    <w:rsid w:val="000E5A0E"/>
    <w:rsid w:val="0017476E"/>
    <w:rsid w:val="001833E0"/>
    <w:rsid w:val="00200E63"/>
    <w:rsid w:val="00206FAA"/>
    <w:rsid w:val="00207EA4"/>
    <w:rsid w:val="0022296F"/>
    <w:rsid w:val="0027573B"/>
    <w:rsid w:val="00330284"/>
    <w:rsid w:val="00333725"/>
    <w:rsid w:val="003C76F0"/>
    <w:rsid w:val="00414F08"/>
    <w:rsid w:val="0046457F"/>
    <w:rsid w:val="0048036C"/>
    <w:rsid w:val="004A33CC"/>
    <w:rsid w:val="004B7D00"/>
    <w:rsid w:val="00506977"/>
    <w:rsid w:val="00527C57"/>
    <w:rsid w:val="0056784E"/>
    <w:rsid w:val="00574BEB"/>
    <w:rsid w:val="005B2946"/>
    <w:rsid w:val="005C0361"/>
    <w:rsid w:val="006027BA"/>
    <w:rsid w:val="0061648F"/>
    <w:rsid w:val="00621195"/>
    <w:rsid w:val="006246A2"/>
    <w:rsid w:val="00635D7A"/>
    <w:rsid w:val="0067451F"/>
    <w:rsid w:val="006D5D2F"/>
    <w:rsid w:val="00723B4B"/>
    <w:rsid w:val="00745EE5"/>
    <w:rsid w:val="0074684B"/>
    <w:rsid w:val="00757AB8"/>
    <w:rsid w:val="007930AE"/>
    <w:rsid w:val="007E1231"/>
    <w:rsid w:val="00802F3A"/>
    <w:rsid w:val="00862F3E"/>
    <w:rsid w:val="0088419C"/>
    <w:rsid w:val="008C1D48"/>
    <w:rsid w:val="00913C77"/>
    <w:rsid w:val="00934BAE"/>
    <w:rsid w:val="0095483E"/>
    <w:rsid w:val="00A651A5"/>
    <w:rsid w:val="00A7652F"/>
    <w:rsid w:val="00AA11C2"/>
    <w:rsid w:val="00AA7FAE"/>
    <w:rsid w:val="00AC2223"/>
    <w:rsid w:val="00B01655"/>
    <w:rsid w:val="00B11ED0"/>
    <w:rsid w:val="00B27E74"/>
    <w:rsid w:val="00B45328"/>
    <w:rsid w:val="00B70DAA"/>
    <w:rsid w:val="00BC2391"/>
    <w:rsid w:val="00BC26FF"/>
    <w:rsid w:val="00BF27B6"/>
    <w:rsid w:val="00C07190"/>
    <w:rsid w:val="00C3075E"/>
    <w:rsid w:val="00C675B9"/>
    <w:rsid w:val="00C93D17"/>
    <w:rsid w:val="00CB0E8C"/>
    <w:rsid w:val="00CC733A"/>
    <w:rsid w:val="00CE047D"/>
    <w:rsid w:val="00CF3B6E"/>
    <w:rsid w:val="00D17A67"/>
    <w:rsid w:val="00D54AC7"/>
    <w:rsid w:val="00DB4FF9"/>
    <w:rsid w:val="00E056E0"/>
    <w:rsid w:val="00E53294"/>
    <w:rsid w:val="00E5546C"/>
    <w:rsid w:val="00E673E3"/>
    <w:rsid w:val="00E678F7"/>
    <w:rsid w:val="00E84DD0"/>
    <w:rsid w:val="00ED0DBD"/>
    <w:rsid w:val="00ED65AA"/>
    <w:rsid w:val="00F11621"/>
    <w:rsid w:val="00F40900"/>
    <w:rsid w:val="00F822AC"/>
    <w:rsid w:val="00FA0C14"/>
    <w:rsid w:val="00FC4DE1"/>
    <w:rsid w:val="00FD3A72"/>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2526D95F-C13C-4BB9-8E5F-072C934C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95483E"/>
    <w:rPr>
      <w:i/>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95483E"/>
    <w:rPr>
      <w:rFonts w:ascii="Arial" w:eastAsia="Calibri" w:hAnsi="Arial" w:cs="Arial"/>
      <w:i/>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A11C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bdr w:val="none" w:sz="0" w:space="0" w:color="auto"/>
      <w:lang w:eastAsia="en-US"/>
    </w:rPr>
  </w:style>
  <w:style w:type="character" w:styleId="Hyperlink">
    <w:name w:val="Hyperlink"/>
    <w:basedOn w:val="Absatz-Standardschriftart"/>
    <w:uiPriority w:val="99"/>
    <w:unhideWhenUsed/>
    <w:rsid w:val="00E673E3"/>
    <w:rPr>
      <w:color w:val="0000FF" w:themeColor="hyperlink"/>
      <w:u w:val="single"/>
    </w:rPr>
  </w:style>
  <w:style w:type="character" w:styleId="BesuchterHyperlink">
    <w:name w:val="FollowedHyperlink"/>
    <w:basedOn w:val="Absatz-Standardschriftart"/>
    <w:uiPriority w:val="99"/>
    <w:semiHidden/>
    <w:unhideWhenUsed/>
    <w:rsid w:val="00CC73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ifi.at/len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b-web.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hyperlink" Target="http://wb-web.de" TargetMode="External"/><Relationship Id="rId2" Type="http://schemas.openxmlformats.org/officeDocument/2006/relationships/hyperlink" Target="http://wb-web.de" TargetMode="External"/><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C86B2-3EAF-482C-926D-7C7B01092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5152EED9</Template>
  <TotalTime>0</TotalTime>
  <Pages>4</Pages>
  <Words>691</Words>
  <Characters>4354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Kahle, Regina</dc:creator>
  <cp:lastModifiedBy>Müller, Anna-Lena</cp:lastModifiedBy>
  <cp:revision>7</cp:revision>
  <cp:lastPrinted>2015-10-16T10:30:00Z</cp:lastPrinted>
  <dcterms:created xsi:type="dcterms:W3CDTF">2015-10-30T09:35:00Z</dcterms:created>
  <dcterms:modified xsi:type="dcterms:W3CDTF">2015-11-11T13:13:00Z</dcterms:modified>
</cp:coreProperties>
</file>